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522" w:rsidRDefault="00100522" w:rsidP="00100522">
      <w:pPr>
        <w:pStyle w:val="Title"/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r w:rsidRPr="00100522">
        <w:rPr>
          <w:sz w:val="72"/>
          <w:szCs w:val="72"/>
        </w:rPr>
        <w:t>KATE HAMILTON FBHS</w:t>
      </w:r>
    </w:p>
    <w:p w:rsidR="006B75BC" w:rsidRDefault="00100522" w:rsidP="006B75BC">
      <w:pPr>
        <w:pStyle w:val="Title"/>
        <w:rPr>
          <w:sz w:val="44"/>
          <w:szCs w:val="44"/>
        </w:rPr>
      </w:pPr>
      <w:r>
        <w:rPr>
          <w:sz w:val="72"/>
          <w:szCs w:val="72"/>
        </w:rPr>
        <w:t xml:space="preserve">  </w:t>
      </w:r>
      <w:r w:rsidRPr="00100522">
        <w:rPr>
          <w:sz w:val="44"/>
          <w:szCs w:val="44"/>
        </w:rPr>
        <w:t xml:space="preserve">      BHS INTERMEDIATE TRAINING DAY</w:t>
      </w:r>
    </w:p>
    <w:p w:rsidR="006B75BC" w:rsidRDefault="00100522" w:rsidP="006B75BC">
      <w:pPr>
        <w:pStyle w:val="Title"/>
        <w:rPr>
          <w:sz w:val="44"/>
          <w:szCs w:val="44"/>
        </w:rPr>
      </w:pPr>
      <w:r w:rsidRPr="00100522">
        <w:rPr>
          <w:sz w:val="44"/>
          <w:szCs w:val="44"/>
        </w:rPr>
        <w:t xml:space="preserve"> </w:t>
      </w:r>
    </w:p>
    <w:p w:rsidR="00DA10DE" w:rsidRPr="0087505C" w:rsidRDefault="0087505C" w:rsidP="0087505C">
      <w:pPr>
        <w:pStyle w:val="Title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    WEDNESDAY  1</w:t>
      </w:r>
      <w:r w:rsidRPr="0087505C">
        <w:rPr>
          <w:sz w:val="44"/>
          <w:szCs w:val="44"/>
          <w:vertAlign w:val="superscript"/>
        </w:rPr>
        <w:t>ST</w:t>
      </w:r>
      <w:r>
        <w:rPr>
          <w:sz w:val="44"/>
          <w:szCs w:val="44"/>
        </w:rPr>
        <w:t xml:space="preserve"> APRIL 2015 </w:t>
      </w:r>
    </w:p>
    <w:p w:rsidR="00DA10DE" w:rsidRPr="00DA10DE" w:rsidRDefault="0087505C" w:rsidP="0087505C">
      <w:pPr>
        <w:tabs>
          <w:tab w:val="center" w:pos="3960"/>
          <w:tab w:val="right" w:pos="79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DA10DE" w:rsidRPr="00DA10DE">
        <w:rPr>
          <w:rFonts w:ascii="Times New Roman" w:hAnsi="Times New Roman" w:cs="Times New Roman"/>
          <w:b/>
          <w:sz w:val="32"/>
          <w:szCs w:val="32"/>
        </w:rPr>
        <w:t>PLECK BARN, HIGHER ANSTY, DORSET DT2 7PU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100522" w:rsidRPr="00100522" w:rsidRDefault="0087505C" w:rsidP="00100522">
      <w:r>
        <w:rPr>
          <w:noProof/>
          <w:lang w:val="en-GB" w:eastAsia="en-GB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47995751" wp14:editId="60B78AB3">
                <wp:simplePos x="0" y="0"/>
                <wp:positionH relativeFrom="margin">
                  <wp:align>left</wp:align>
                </wp:positionH>
                <wp:positionV relativeFrom="margin">
                  <wp:posOffset>6523355</wp:posOffset>
                </wp:positionV>
                <wp:extent cx="914400" cy="2019300"/>
                <wp:effectExtent l="0" t="0" r="1397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2020"/>
                              <w:gridCol w:w="6"/>
                              <w:gridCol w:w="5894"/>
                            </w:tblGrid>
                            <w:tr w:rsidR="005B41F1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5B41F1" w:rsidRDefault="0087505C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t xml:space="preserve">  </w:t>
                                  </w:r>
                                  <w:r w:rsidR="00100522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7C433BB" wp14:editId="1D017D67">
                                        <wp:extent cx="1282700" cy="1202828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BHS logo 2014 - w on b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89" cy="1205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5B41F1" w:rsidRDefault="005B41F1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5B41F1" w:rsidRDefault="0087505C">
                                  <w:pPr>
                                    <w:pStyle w:val="Company"/>
                                  </w:pPr>
                                  <w:r>
                                    <w:t xml:space="preserve">                     </w:t>
                                  </w:r>
                                  <w:r w:rsidR="00DA10DE">
                                    <w:t xml:space="preserve"> CLAIRE 01258-</w:t>
                                  </w:r>
                                  <w:r w:rsidR="00573B49">
                                    <w:t xml:space="preserve">881310 </w:t>
                                  </w:r>
                                  <w:r w:rsidR="00DA10DE">
                                    <w:t xml:space="preserve"> OR 07950-756289</w:t>
                                  </w:r>
                                  <w:r w:rsidR="0051645F">
                                    <w:t xml:space="preserve">   </w:t>
                                  </w:r>
                                </w:p>
                                <w:p w:rsidR="0051645F" w:rsidRDefault="0051645F">
                                  <w:pPr>
                                    <w:pStyle w:val="Company"/>
                                  </w:pPr>
                                </w:p>
                                <w:p w:rsidR="00DA10DE" w:rsidRDefault="0051645F">
                                  <w:pPr>
                                    <w:pStyle w:val="Company"/>
                                  </w:pPr>
                                  <w:r>
                                    <w:t xml:space="preserve">                               CLAIRE</w:t>
                                  </w:r>
                                  <w:r w:rsidR="00FA0792">
                                    <w:t>@PLECKBARN.COM</w:t>
                                  </w:r>
                                </w:p>
                                <w:p w:rsidR="00DA10DE" w:rsidRDefault="0087505C">
                                  <w:pPr>
                                    <w:pStyle w:val="Company"/>
                                  </w:pPr>
                                  <w:r>
                                    <w:t xml:space="preserve">                            </w:t>
                                  </w:r>
                                </w:p>
                                <w:p w:rsidR="005B41F1" w:rsidRDefault="0051645F">
                                  <w:pPr>
                                    <w:pStyle w:val="Footer"/>
                                  </w:pPr>
                                  <w:r>
                                    <w:t xml:space="preserve">                       </w:t>
                                  </w:r>
                                </w:p>
                                <w:p w:rsidR="005B41F1" w:rsidRDefault="005B41F1" w:rsidP="00DA10DE">
                                  <w:pPr>
                                    <w:pStyle w:val="Footer"/>
                                  </w:pPr>
                                </w:p>
                              </w:tc>
                            </w:tr>
                            <w:tr w:rsidR="00947AAE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947AAE" w:rsidRDefault="00947AAE">
                                  <w:pPr>
                                    <w:pStyle w:val="NoSpacing"/>
                                    <w:rPr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947AAE" w:rsidRDefault="00947AAE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947AAE" w:rsidRDefault="00947AAE">
                                  <w:pPr>
                                    <w:pStyle w:val="Company"/>
                                  </w:pPr>
                                </w:p>
                              </w:tc>
                            </w:tr>
                          </w:tbl>
                          <w:p w:rsidR="005B41F1" w:rsidRDefault="005B41F1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957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13.65pt;width:1in;height:159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2020"/>
                        <w:gridCol w:w="6"/>
                        <w:gridCol w:w="5894"/>
                      </w:tblGrid>
                      <w:tr w:rsidR="005B41F1">
                        <w:tc>
                          <w:tcPr>
                            <w:tcW w:w="900" w:type="pct"/>
                            <w:vAlign w:val="center"/>
                          </w:tcPr>
                          <w:p w:rsidR="005B41F1" w:rsidRDefault="0087505C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</w:t>
                            </w:r>
                            <w:r w:rsidR="00100522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C433BB" wp14:editId="1D017D67">
                                  <wp:extent cx="1282700" cy="120282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HS logo 2014 - w on 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89" cy="1205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5B41F1" w:rsidRDefault="005B41F1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5B41F1" w:rsidRDefault="0087505C">
                            <w:pPr>
                              <w:pStyle w:val="Company"/>
                            </w:pPr>
                            <w:r>
                              <w:t xml:space="preserve">                     </w:t>
                            </w:r>
                            <w:r w:rsidR="00DA10DE">
                              <w:t xml:space="preserve"> CLAIRE 01258-</w:t>
                            </w:r>
                            <w:r w:rsidR="00573B49">
                              <w:t xml:space="preserve">881310 </w:t>
                            </w:r>
                            <w:r w:rsidR="00DA10DE">
                              <w:t xml:space="preserve"> OR 07950-756289</w:t>
                            </w:r>
                            <w:r w:rsidR="0051645F">
                              <w:t xml:space="preserve">   </w:t>
                            </w:r>
                          </w:p>
                          <w:p w:rsidR="0051645F" w:rsidRDefault="0051645F">
                            <w:pPr>
                              <w:pStyle w:val="Company"/>
                            </w:pPr>
                          </w:p>
                          <w:p w:rsidR="00DA10DE" w:rsidRDefault="0051645F">
                            <w:pPr>
                              <w:pStyle w:val="Company"/>
                            </w:pPr>
                            <w:r>
                              <w:t xml:space="preserve">                               CLAIRE</w:t>
                            </w:r>
                            <w:r w:rsidR="00FA0792">
                              <w:t>@PLECKBARN.COM</w:t>
                            </w:r>
                          </w:p>
                          <w:p w:rsidR="00DA10DE" w:rsidRDefault="0087505C">
                            <w:pPr>
                              <w:pStyle w:val="Company"/>
                            </w:pPr>
                            <w:r>
                              <w:t xml:space="preserve">                            </w:t>
                            </w:r>
                          </w:p>
                          <w:p w:rsidR="005B41F1" w:rsidRDefault="0051645F">
                            <w:pPr>
                              <w:pStyle w:val="Footer"/>
                            </w:pPr>
                            <w:r>
                              <w:t xml:space="preserve">                       </w:t>
                            </w:r>
                          </w:p>
                          <w:p w:rsidR="005B41F1" w:rsidRDefault="005B41F1" w:rsidP="00DA10DE">
                            <w:pPr>
                              <w:pStyle w:val="Footer"/>
                            </w:pPr>
                          </w:p>
                        </w:tc>
                      </w:tr>
                      <w:tr w:rsidR="00947AAE">
                        <w:tc>
                          <w:tcPr>
                            <w:tcW w:w="900" w:type="pct"/>
                            <w:vAlign w:val="center"/>
                          </w:tcPr>
                          <w:p w:rsidR="00947AAE" w:rsidRDefault="00947AAE">
                            <w:pPr>
                              <w:pStyle w:val="NoSpacing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100" w:type="pct"/>
                          </w:tcPr>
                          <w:p w:rsidR="00947AAE" w:rsidRDefault="00947AAE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947AAE" w:rsidRDefault="00947AAE">
                            <w:pPr>
                              <w:pStyle w:val="Company"/>
                            </w:pPr>
                          </w:p>
                        </w:tc>
                      </w:tr>
                    </w:tbl>
                    <w:p w:rsidR="005B41F1" w:rsidRDefault="005B41F1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tbl>
      <w:tblPr>
        <w:tblW w:w="79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8"/>
        <w:gridCol w:w="3727"/>
      </w:tblGrid>
      <w:tr w:rsidR="005B41F1" w:rsidTr="00DA10DE">
        <w:trPr>
          <w:jc w:val="center"/>
        </w:trPr>
        <w:tc>
          <w:tcPr>
            <w:tcW w:w="3675" w:type="dxa"/>
          </w:tcPr>
          <w:p w:rsidR="005B41F1" w:rsidRDefault="00100522">
            <w:r>
              <w:rPr>
                <w:noProof/>
                <w:lang w:val="en-GB" w:eastAsia="en-GB"/>
              </w:rPr>
              <w:drawing>
                <wp:inline distT="0" distB="0" distL="0" distR="0" wp14:anchorId="68D24F7B" wp14:editId="67401BD1">
                  <wp:extent cx="2290664" cy="2469809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te Hamilt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64" cy="246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F1" w:rsidRPr="003B07DB" w:rsidRDefault="00DA10DE" w:rsidP="00DA10DE">
            <w:pPr>
              <w:pStyle w:val="Caption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3B07DB">
              <w:rPr>
                <w:b/>
                <w:sz w:val="28"/>
                <w:szCs w:val="28"/>
              </w:rPr>
              <w:t>Kate Hamilton FBHS</w:t>
            </w:r>
          </w:p>
        </w:tc>
        <w:tc>
          <w:tcPr>
            <w:tcW w:w="578" w:type="dxa"/>
          </w:tcPr>
          <w:p w:rsidR="005B41F1" w:rsidRPr="00100522" w:rsidRDefault="00100522">
            <w:pPr>
              <w:rPr>
                <w:sz w:val="24"/>
                <w:szCs w:val="24"/>
              </w:rPr>
            </w:pPr>
            <w:r>
              <w:t xml:space="preserve">          </w:t>
            </w:r>
          </w:p>
        </w:tc>
        <w:tc>
          <w:tcPr>
            <w:tcW w:w="3727" w:type="dxa"/>
          </w:tcPr>
          <w:p w:rsidR="005B41F1" w:rsidRDefault="00100522" w:rsidP="00100522">
            <w:pPr>
              <w:pStyle w:val="Heading1"/>
            </w:pPr>
            <w:r>
              <w:t>Claire Hundley BHSI will assist Kate in an informal and busy day of Teaching and Discussion</w:t>
            </w:r>
            <w:r w:rsidR="00573B49">
              <w:t>s</w:t>
            </w:r>
          </w:p>
          <w:p w:rsidR="00100522" w:rsidRPr="00DA10DE" w:rsidRDefault="00100522" w:rsidP="00100522">
            <w:pPr>
              <w:rPr>
                <w:sz w:val="24"/>
                <w:szCs w:val="24"/>
              </w:rPr>
            </w:pPr>
            <w:r w:rsidRPr="00DA10DE">
              <w:rPr>
                <w:sz w:val="24"/>
                <w:szCs w:val="24"/>
              </w:rPr>
              <w:t>Whether you already have an exam date, or simply wish to work alongside other BHSI’s and enjoy an action packed day of learning</w:t>
            </w:r>
          </w:p>
          <w:p w:rsidR="00DA10DE" w:rsidRPr="00DA10DE" w:rsidRDefault="00DA10DE" w:rsidP="00100522">
            <w:pPr>
              <w:rPr>
                <w:sz w:val="24"/>
                <w:szCs w:val="24"/>
              </w:rPr>
            </w:pPr>
            <w:r w:rsidRPr="00DA10DE">
              <w:rPr>
                <w:sz w:val="24"/>
                <w:szCs w:val="24"/>
              </w:rPr>
              <w:t>The first of a series of training days with Claire and Kate is being offered at an introductory fee of £50.00</w:t>
            </w:r>
          </w:p>
          <w:p w:rsidR="00DA10DE" w:rsidRDefault="00DA10DE" w:rsidP="00100522"/>
          <w:p w:rsidR="00DA10DE" w:rsidRPr="00100522" w:rsidRDefault="00DA10DE" w:rsidP="00100522">
            <w:bookmarkStart w:id="0" w:name="_GoBack"/>
            <w:bookmarkEnd w:id="0"/>
          </w:p>
        </w:tc>
      </w:tr>
    </w:tbl>
    <w:p w:rsidR="005B41F1" w:rsidRPr="006B75BC" w:rsidRDefault="005B41F1" w:rsidP="006B75BC">
      <w:pPr>
        <w:pStyle w:val="Date"/>
        <w:rPr>
          <w:sz w:val="44"/>
          <w:szCs w:val="44"/>
        </w:rPr>
      </w:pPr>
    </w:p>
    <w:sectPr w:rsidR="005B41F1" w:rsidRPr="006B75BC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88F" w:rsidRDefault="004C788F">
      <w:pPr>
        <w:spacing w:after="0" w:line="240" w:lineRule="auto"/>
      </w:pPr>
      <w:r>
        <w:separator/>
      </w:r>
    </w:p>
  </w:endnote>
  <w:endnote w:type="continuationSeparator" w:id="0">
    <w:p w:rsidR="004C788F" w:rsidRDefault="004C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88F" w:rsidRDefault="004C788F">
      <w:pPr>
        <w:spacing w:after="0" w:line="240" w:lineRule="auto"/>
      </w:pPr>
      <w:r>
        <w:separator/>
      </w:r>
    </w:p>
  </w:footnote>
  <w:footnote w:type="continuationSeparator" w:id="0">
    <w:p w:rsidR="004C788F" w:rsidRDefault="004C7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522"/>
    <w:rsid w:val="00100522"/>
    <w:rsid w:val="003B07DB"/>
    <w:rsid w:val="004C788F"/>
    <w:rsid w:val="0051645F"/>
    <w:rsid w:val="00573B49"/>
    <w:rsid w:val="005B41F1"/>
    <w:rsid w:val="006B75BC"/>
    <w:rsid w:val="0087505C"/>
    <w:rsid w:val="00947AAE"/>
    <w:rsid w:val="00D9352E"/>
    <w:rsid w:val="00DA10DE"/>
    <w:rsid w:val="00FA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004B57-B81B-4B25-AB27-384FE904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49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</dc:creator>
  <cp:keywords/>
  <cp:lastModifiedBy>Carol</cp:lastModifiedBy>
  <cp:revision>5</cp:revision>
  <cp:lastPrinted>2015-02-23T15:02:00Z</cp:lastPrinted>
  <dcterms:created xsi:type="dcterms:W3CDTF">2015-02-23T14:16:00Z</dcterms:created>
  <dcterms:modified xsi:type="dcterms:W3CDTF">2015-03-20T15:54:00Z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